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D84" w:rsidRDefault="00B34D84" w:rsidP="001D6C03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/>
          <w:b/>
          <w:i/>
          <w:sz w:val="24"/>
          <w:szCs w:val="24"/>
          <w:lang w:val="tt-RU"/>
        </w:rPr>
        <w:t>Мон</w:t>
      </w:r>
      <w:r w:rsidRPr="001A7817">
        <w:rPr>
          <w:rFonts w:ascii="Times New Roman" w:hAnsi="Times New Roman"/>
          <w:b/>
          <w:i/>
          <w:sz w:val="24"/>
          <w:szCs w:val="24"/>
          <w:lang w:val="tt-RU"/>
        </w:rPr>
        <w:t xml:space="preserve">иторинг усвоения словарного минимума по татарскому </w:t>
      </w:r>
    </w:p>
    <w:p w:rsidR="00B34D84" w:rsidRDefault="00B34D84" w:rsidP="001D6C03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  <w:bookmarkStart w:id="0" w:name="_GoBack"/>
      <w:bookmarkEnd w:id="0"/>
      <w:r w:rsidRPr="001A7817">
        <w:rPr>
          <w:rFonts w:ascii="Times New Roman" w:hAnsi="Times New Roman"/>
          <w:b/>
          <w:i/>
          <w:sz w:val="24"/>
          <w:szCs w:val="24"/>
          <w:lang w:val="tt-RU"/>
        </w:rPr>
        <w:t>(родному татарскому) языку  детей дошкольного возараста</w:t>
      </w:r>
    </w:p>
    <w:p w:rsidR="00B34D84" w:rsidRPr="001A7817" w:rsidRDefault="00B34D84" w:rsidP="001D6C03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</w:p>
    <w:p w:rsidR="00B34D84" w:rsidRPr="001A7817" w:rsidRDefault="00B34D84" w:rsidP="001D6C03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7817">
        <w:rPr>
          <w:rFonts w:ascii="Times New Roman" w:hAnsi="Times New Roman"/>
          <w:i/>
          <w:sz w:val="24"/>
          <w:szCs w:val="24"/>
          <w:lang w:val="tt-RU"/>
        </w:rPr>
        <w:t>Проверка усвоения программы производится в начале учебного года, а в среднем возрасте в конце у.г. В середине (декабрь, январь) рекомендуется промежуточная проверка. Проверка проводится с каждым ребенком индивидуально, при итоговых занятиях совместно со всеми детьми. Время проверки не должен превышать 10-15 мин.Задания даются с учетом возрастных особенностей детей и объясняется на русском языке и должны быть интересными и завлекательными. Поверяющий при проверке должнен быть доброжелательным,  подправляет  и помогает ребенку при ответе.</w:t>
      </w:r>
    </w:p>
    <w:p w:rsidR="00B34D84" w:rsidRPr="001A7817" w:rsidRDefault="00B34D84" w:rsidP="001D6C03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7817">
        <w:rPr>
          <w:rFonts w:ascii="Times New Roman" w:hAnsi="Times New Roman"/>
          <w:i/>
          <w:sz w:val="24"/>
          <w:szCs w:val="24"/>
          <w:lang w:val="tt-RU"/>
        </w:rPr>
        <w:t>Проверку можно проводить с использованием рабочих тетрадей, проекционной техникой, раздаточным материалом. Новый материал не дается.</w:t>
      </w:r>
    </w:p>
    <w:p w:rsidR="00B34D84" w:rsidRPr="001A7817" w:rsidRDefault="00B34D84" w:rsidP="001D6C03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7817">
        <w:rPr>
          <w:rFonts w:ascii="Times New Roman" w:hAnsi="Times New Roman"/>
          <w:i/>
          <w:sz w:val="24"/>
          <w:szCs w:val="24"/>
          <w:lang w:val="tt-RU"/>
        </w:rPr>
        <w:t>Задания, игры, наглядный материал готовится заранее. Проверяющий на каждое задание ставит баллы. В конце проверки  производится итог баллов.</w:t>
      </w:r>
    </w:p>
    <w:p w:rsidR="00B34D84" w:rsidRDefault="00B34D84" w:rsidP="001D6C03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1A7817">
        <w:rPr>
          <w:rFonts w:ascii="Times New Roman" w:hAnsi="Times New Roman"/>
          <w:i/>
          <w:sz w:val="24"/>
          <w:szCs w:val="24"/>
        </w:rPr>
        <w:t xml:space="preserve">  По обучению детей татарскому (родному) языку проводится оценка индивидуального развития детей, результаты которого используются для индивидуализации образования и оптимизации работы с группой детей. </w:t>
      </w:r>
    </w:p>
    <w:p w:rsidR="00B34D84" w:rsidRPr="001A7817" w:rsidRDefault="00B34D84" w:rsidP="001D6C03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B34D84" w:rsidRDefault="00B34D84" w:rsidP="00F068AC">
      <w:pPr>
        <w:pStyle w:val="NoSpacing"/>
        <w:rPr>
          <w:rFonts w:ascii="Times New Roman" w:hAnsi="Times New Roman"/>
          <w:i/>
          <w:sz w:val="24"/>
          <w:szCs w:val="24"/>
          <w:lang w:val="tt-RU"/>
        </w:rPr>
      </w:pPr>
      <w:r w:rsidRPr="001A7817">
        <w:rPr>
          <w:rFonts w:ascii="Times New Roman" w:hAnsi="Times New Roman"/>
          <w:i/>
          <w:sz w:val="24"/>
          <w:szCs w:val="24"/>
          <w:lang w:val="tt-RU"/>
        </w:rPr>
        <w:t>“ Туган телгә өйрәтү   hәм сөйләм үстерү” буенча баланың</w:t>
      </w:r>
      <w:r>
        <w:rPr>
          <w:rFonts w:ascii="Times New Roman" w:hAnsi="Times New Roman"/>
          <w:i/>
          <w:sz w:val="24"/>
          <w:szCs w:val="24"/>
          <w:lang w:val="tt-RU"/>
        </w:rPr>
        <w:t xml:space="preserve"> </w:t>
      </w:r>
      <w:r w:rsidRPr="001A7817">
        <w:rPr>
          <w:rFonts w:ascii="Times New Roman" w:hAnsi="Times New Roman"/>
          <w:i/>
          <w:sz w:val="24"/>
          <w:szCs w:val="24"/>
          <w:lang w:val="tt-RU"/>
        </w:rPr>
        <w:t>белем дәрәҗәсен тикшерү .</w:t>
      </w:r>
    </w:p>
    <w:p w:rsidR="00B34D84" w:rsidRPr="001A7817" w:rsidRDefault="00B34D84" w:rsidP="00F068AC">
      <w:pPr>
        <w:pStyle w:val="NoSpacing"/>
        <w:rPr>
          <w:rFonts w:ascii="Times New Roman" w:hAnsi="Times New Roman"/>
          <w:i/>
          <w:sz w:val="24"/>
          <w:szCs w:val="24"/>
          <w:lang w:val="tt-RU"/>
        </w:rPr>
      </w:pPr>
    </w:p>
    <w:tbl>
      <w:tblPr>
        <w:tblW w:w="91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47"/>
        <w:gridCol w:w="1418"/>
        <w:gridCol w:w="1276"/>
        <w:gridCol w:w="1134"/>
        <w:gridCol w:w="1134"/>
        <w:gridCol w:w="1559"/>
        <w:gridCol w:w="1134"/>
      </w:tblGrid>
      <w:tr w:rsidR="00B34D84" w:rsidRPr="00F068AC" w:rsidTr="00291F89">
        <w:trPr>
          <w:trHeight w:val="1196"/>
        </w:trPr>
        <w:tc>
          <w:tcPr>
            <w:tcW w:w="1447" w:type="dxa"/>
          </w:tcPr>
          <w:p w:rsidR="00B34D84" w:rsidRPr="00291F89" w:rsidRDefault="00B34D84" w:rsidP="00291F8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18"/>
                <w:szCs w:val="18"/>
                <w:lang w:val="tt-RU"/>
              </w:rPr>
              <w:t>Баланың исеме, фамилиясе</w:t>
            </w:r>
          </w:p>
        </w:tc>
        <w:tc>
          <w:tcPr>
            <w:tcW w:w="1418" w:type="dxa"/>
          </w:tcPr>
          <w:p w:rsidR="00B34D84" w:rsidRPr="00291F89" w:rsidRDefault="00B34D84" w:rsidP="00291F8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18"/>
                <w:szCs w:val="18"/>
                <w:lang w:val="tt-RU"/>
              </w:rPr>
              <w:t>Баланың сүзлек запасы</w:t>
            </w:r>
          </w:p>
        </w:tc>
        <w:tc>
          <w:tcPr>
            <w:tcW w:w="1276" w:type="dxa"/>
          </w:tcPr>
          <w:p w:rsidR="00B34D84" w:rsidRPr="00291F89" w:rsidRDefault="00B34D84" w:rsidP="00291F8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18"/>
                <w:szCs w:val="18"/>
                <w:lang w:val="tt-RU"/>
              </w:rPr>
              <w:t>Сөйләм нең грамматик   ягы</w:t>
            </w:r>
          </w:p>
        </w:tc>
        <w:tc>
          <w:tcPr>
            <w:tcW w:w="1134" w:type="dxa"/>
          </w:tcPr>
          <w:p w:rsidR="00B34D84" w:rsidRPr="00291F89" w:rsidRDefault="00B34D84" w:rsidP="00291F8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291F89">
              <w:rPr>
                <w:rFonts w:ascii="Times New Roman" w:hAnsi="Times New Roman"/>
                <w:i/>
                <w:sz w:val="18"/>
                <w:szCs w:val="18"/>
                <w:lang w:val="tt-RU"/>
              </w:rPr>
              <w:t>Сөйләм нең аваз культура сы</w:t>
            </w:r>
          </w:p>
        </w:tc>
        <w:tc>
          <w:tcPr>
            <w:tcW w:w="1134" w:type="dxa"/>
          </w:tcPr>
          <w:p w:rsidR="00B34D84" w:rsidRPr="00291F89" w:rsidRDefault="00B34D84" w:rsidP="00291F8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18"/>
                <w:szCs w:val="18"/>
                <w:lang w:val="tt-RU"/>
              </w:rPr>
              <w:t>Бәйлә нешле     сөйләм</w:t>
            </w:r>
          </w:p>
        </w:tc>
        <w:tc>
          <w:tcPr>
            <w:tcW w:w="1559" w:type="dxa"/>
          </w:tcPr>
          <w:p w:rsidR="00B34D84" w:rsidRPr="00291F89" w:rsidRDefault="00B34D84" w:rsidP="00291F8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18"/>
                <w:szCs w:val="18"/>
                <w:lang w:val="tt-RU"/>
              </w:rPr>
              <w:t>Гомуми үсеш дәрәҗәсе</w:t>
            </w:r>
          </w:p>
        </w:tc>
        <w:tc>
          <w:tcPr>
            <w:tcW w:w="1134" w:type="dxa"/>
          </w:tcPr>
          <w:p w:rsidR="00B34D84" w:rsidRPr="00291F89" w:rsidRDefault="00B34D84" w:rsidP="00291F8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18"/>
                <w:szCs w:val="18"/>
                <w:lang w:val="tt-RU"/>
              </w:rPr>
              <w:t>Индивид</w:t>
            </w:r>
          </w:p>
          <w:p w:rsidR="00B34D84" w:rsidRPr="00291F89" w:rsidRDefault="00B34D84" w:rsidP="00291F8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18"/>
                <w:szCs w:val="18"/>
                <w:lang w:val="tt-RU"/>
              </w:rPr>
              <w:t>эш өчен   тәгъдим нәр</w:t>
            </w:r>
          </w:p>
        </w:tc>
      </w:tr>
      <w:tr w:rsidR="00B34D84" w:rsidRPr="00F068AC" w:rsidTr="00291F89">
        <w:trPr>
          <w:trHeight w:val="313"/>
        </w:trPr>
        <w:tc>
          <w:tcPr>
            <w:tcW w:w="1447" w:type="dxa"/>
          </w:tcPr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</w:tcPr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18"/>
                <w:szCs w:val="18"/>
                <w:lang w:val="tt-RU"/>
              </w:rPr>
            </w:pPr>
          </w:p>
        </w:tc>
        <w:tc>
          <w:tcPr>
            <w:tcW w:w="1276" w:type="dxa"/>
          </w:tcPr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</w:tcPr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</w:tcPr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18"/>
                <w:szCs w:val="18"/>
                <w:lang w:val="tt-RU"/>
              </w:rPr>
            </w:pPr>
          </w:p>
        </w:tc>
        <w:tc>
          <w:tcPr>
            <w:tcW w:w="1559" w:type="dxa"/>
          </w:tcPr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</w:tcPr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18"/>
                <w:szCs w:val="18"/>
                <w:lang w:val="tt-RU"/>
              </w:rPr>
            </w:pPr>
          </w:p>
        </w:tc>
      </w:tr>
    </w:tbl>
    <w:p w:rsidR="00B34D84" w:rsidRDefault="00B34D84" w:rsidP="00F068AC">
      <w:pPr>
        <w:pStyle w:val="NoSpacing"/>
        <w:rPr>
          <w:rFonts w:ascii="Times New Roman" w:hAnsi="Times New Roman"/>
          <w:i/>
          <w:sz w:val="24"/>
          <w:szCs w:val="24"/>
          <w:lang w:val="tt-RU"/>
        </w:rPr>
      </w:pPr>
    </w:p>
    <w:p w:rsidR="00B34D84" w:rsidRDefault="00B34D84" w:rsidP="00F068AC">
      <w:pPr>
        <w:pStyle w:val="NoSpacing"/>
        <w:rPr>
          <w:rFonts w:ascii="Times New Roman" w:hAnsi="Times New Roman"/>
          <w:i/>
          <w:sz w:val="24"/>
          <w:szCs w:val="24"/>
          <w:lang w:val="tt-RU"/>
        </w:rPr>
      </w:pPr>
      <w:r w:rsidRPr="001A7817">
        <w:rPr>
          <w:rFonts w:ascii="Times New Roman" w:hAnsi="Times New Roman"/>
          <w:i/>
          <w:sz w:val="24"/>
          <w:szCs w:val="24"/>
          <w:lang w:val="tt-RU"/>
        </w:rPr>
        <w:t>“ Туган телгә өйрәтү</w:t>
      </w:r>
      <w:r>
        <w:rPr>
          <w:rFonts w:ascii="Times New Roman" w:hAnsi="Times New Roman"/>
          <w:i/>
          <w:sz w:val="24"/>
          <w:szCs w:val="24"/>
          <w:lang w:val="tt-RU"/>
        </w:rPr>
        <w:t xml:space="preserve"> </w:t>
      </w:r>
      <w:r w:rsidRPr="001A7817">
        <w:rPr>
          <w:rFonts w:ascii="Times New Roman" w:hAnsi="Times New Roman"/>
          <w:i/>
          <w:sz w:val="24"/>
          <w:szCs w:val="24"/>
          <w:lang w:val="tt-RU"/>
        </w:rPr>
        <w:t xml:space="preserve"> hәм сөйләм үстерү” буенча баланың</w:t>
      </w:r>
      <w:r>
        <w:rPr>
          <w:rFonts w:ascii="Times New Roman" w:hAnsi="Times New Roman"/>
          <w:i/>
          <w:sz w:val="24"/>
          <w:szCs w:val="24"/>
          <w:lang w:val="tt-RU"/>
        </w:rPr>
        <w:t xml:space="preserve"> </w:t>
      </w:r>
      <w:r w:rsidRPr="001A7817">
        <w:rPr>
          <w:rFonts w:ascii="Times New Roman" w:hAnsi="Times New Roman"/>
          <w:i/>
          <w:sz w:val="24"/>
          <w:szCs w:val="24"/>
          <w:lang w:val="tt-RU"/>
        </w:rPr>
        <w:t>белем дәрәҗәсен тикшерү .</w:t>
      </w:r>
    </w:p>
    <w:p w:rsidR="00B34D84" w:rsidRPr="001A7817" w:rsidRDefault="00B34D84" w:rsidP="00F068AC">
      <w:pPr>
        <w:pStyle w:val="NoSpacing"/>
        <w:rPr>
          <w:rFonts w:ascii="Times New Roman" w:hAnsi="Times New Roman"/>
          <w:i/>
          <w:sz w:val="24"/>
          <w:szCs w:val="24"/>
          <w:lang w:val="tt-RU"/>
        </w:rPr>
      </w:pPr>
    </w:p>
    <w:tbl>
      <w:tblPr>
        <w:tblW w:w="91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45"/>
        <w:gridCol w:w="1144"/>
        <w:gridCol w:w="1841"/>
        <w:gridCol w:w="1583"/>
        <w:gridCol w:w="1584"/>
        <w:gridCol w:w="1184"/>
        <w:gridCol w:w="1337"/>
      </w:tblGrid>
      <w:tr w:rsidR="00B34D84" w:rsidRPr="001A7817" w:rsidTr="00291F89">
        <w:trPr>
          <w:trHeight w:val="385"/>
        </w:trPr>
        <w:tc>
          <w:tcPr>
            <w:tcW w:w="445" w:type="dxa"/>
            <w:vMerge w:val="restart"/>
          </w:tcPr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№</w:t>
            </w:r>
          </w:p>
        </w:tc>
        <w:tc>
          <w:tcPr>
            <w:tcW w:w="1144" w:type="dxa"/>
            <w:vMerge w:val="restart"/>
          </w:tcPr>
          <w:p w:rsidR="00B34D84" w:rsidRPr="00291F89" w:rsidRDefault="00B34D84" w:rsidP="00291F89">
            <w:pPr>
              <w:spacing w:after="0" w:line="240" w:lineRule="auto"/>
              <w:ind w:firstLine="14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        </w:t>
            </w:r>
          </w:p>
          <w:p w:rsidR="00B34D84" w:rsidRPr="00291F89" w:rsidRDefault="00B34D84" w:rsidP="00291F89">
            <w:pPr>
              <w:spacing w:after="0" w:line="240" w:lineRule="auto"/>
              <w:ind w:firstLine="14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  <w:p w:rsidR="00B34D84" w:rsidRPr="00291F89" w:rsidRDefault="00B34D84" w:rsidP="00291F89">
            <w:pPr>
              <w:spacing w:after="0" w:line="240" w:lineRule="auto"/>
              <w:ind w:firstLine="14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  <w:p w:rsidR="00B34D84" w:rsidRPr="00291F89" w:rsidRDefault="00B34D84" w:rsidP="00291F89">
            <w:pPr>
              <w:spacing w:after="0" w:line="240" w:lineRule="auto"/>
              <w:ind w:firstLine="14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Баланың исеме,</w:t>
            </w:r>
          </w:p>
          <w:p w:rsidR="00B34D84" w:rsidRPr="00291F89" w:rsidRDefault="00B34D84" w:rsidP="00291F89">
            <w:pPr>
              <w:spacing w:after="0" w:line="240" w:lineRule="auto"/>
              <w:ind w:firstLine="14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     фамилиясе</w:t>
            </w:r>
          </w:p>
        </w:tc>
        <w:tc>
          <w:tcPr>
            <w:tcW w:w="7529" w:type="dxa"/>
            <w:gridSpan w:val="5"/>
          </w:tcPr>
          <w:p w:rsidR="00B34D84" w:rsidRPr="00291F89" w:rsidRDefault="00B34D84" w:rsidP="00291F89">
            <w:pPr>
              <w:spacing w:after="0" w:line="240" w:lineRule="auto"/>
              <w:ind w:firstLine="14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            Бәйләнешле сөйләм телен үстерү</w:t>
            </w:r>
          </w:p>
        </w:tc>
      </w:tr>
      <w:tr w:rsidR="00B34D84" w:rsidRPr="001A7817" w:rsidTr="00291F89">
        <w:trPr>
          <w:trHeight w:val="703"/>
        </w:trPr>
        <w:tc>
          <w:tcPr>
            <w:tcW w:w="445" w:type="dxa"/>
            <w:vMerge/>
          </w:tcPr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144" w:type="dxa"/>
            <w:vMerge/>
          </w:tcPr>
          <w:p w:rsidR="00B34D84" w:rsidRPr="00291F89" w:rsidRDefault="00B34D84" w:rsidP="00291F89">
            <w:pPr>
              <w:spacing w:after="0" w:line="240" w:lineRule="auto"/>
              <w:ind w:firstLine="14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5008" w:type="dxa"/>
            <w:gridSpan w:val="3"/>
          </w:tcPr>
          <w:p w:rsidR="00B34D84" w:rsidRPr="00291F89" w:rsidRDefault="00B34D84" w:rsidP="00291F89">
            <w:pPr>
              <w:spacing w:after="0" w:line="240" w:lineRule="auto"/>
              <w:ind w:firstLine="14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       Күрсәтмәлек кулланып </w:t>
            </w:r>
          </w:p>
          <w:p w:rsidR="00B34D84" w:rsidRPr="00291F89" w:rsidRDefault="00B34D84" w:rsidP="00291F89">
            <w:pPr>
              <w:spacing w:after="0" w:line="240" w:lineRule="auto"/>
              <w:ind w:firstLine="14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         предметны тасвирлау</w:t>
            </w:r>
          </w:p>
        </w:tc>
        <w:tc>
          <w:tcPr>
            <w:tcW w:w="1184" w:type="dxa"/>
            <w:vMerge w:val="restart"/>
          </w:tcPr>
          <w:p w:rsidR="00B34D84" w:rsidRPr="00291F89" w:rsidRDefault="00B34D84" w:rsidP="00291F89">
            <w:pPr>
              <w:spacing w:after="0" w:line="240" w:lineRule="auto"/>
              <w:ind w:firstLine="14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Шәхси</w:t>
            </w:r>
          </w:p>
          <w:p w:rsidR="00B34D84" w:rsidRPr="00291F89" w:rsidRDefault="00B34D84" w:rsidP="00291F89">
            <w:pPr>
              <w:spacing w:after="0" w:line="240" w:lineRule="auto"/>
              <w:ind w:firstLine="14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тәҗри</w:t>
            </w:r>
          </w:p>
          <w:p w:rsidR="00B34D84" w:rsidRPr="00291F89" w:rsidRDefault="00B34D84" w:rsidP="00291F89">
            <w:pPr>
              <w:spacing w:after="0" w:line="240" w:lineRule="auto"/>
              <w:ind w:firstLine="14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бәдән</w:t>
            </w:r>
          </w:p>
          <w:p w:rsidR="00B34D84" w:rsidRPr="00291F89" w:rsidRDefault="00B34D84" w:rsidP="00291F89">
            <w:pPr>
              <w:spacing w:after="0" w:line="240" w:lineRule="auto"/>
              <w:ind w:firstLine="14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чыгып</w:t>
            </w:r>
          </w:p>
          <w:p w:rsidR="00B34D84" w:rsidRPr="00291F89" w:rsidRDefault="00B34D84" w:rsidP="00291F89">
            <w:pPr>
              <w:spacing w:after="0" w:line="240" w:lineRule="auto"/>
              <w:ind w:firstLine="14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сөйләү</w:t>
            </w:r>
          </w:p>
          <w:p w:rsidR="00B34D84" w:rsidRPr="00291F89" w:rsidRDefault="00B34D84" w:rsidP="00291F89">
            <w:pPr>
              <w:spacing w:after="0" w:line="240" w:lineRule="auto"/>
              <w:ind w:firstLine="14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337" w:type="dxa"/>
            <w:vMerge w:val="restart"/>
          </w:tcPr>
          <w:p w:rsidR="00B34D84" w:rsidRPr="00291F89" w:rsidRDefault="00B34D84" w:rsidP="00291F89">
            <w:pPr>
              <w:spacing w:after="0" w:line="240" w:lineRule="auto"/>
              <w:ind w:firstLine="14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Әкиятнең</w:t>
            </w:r>
          </w:p>
          <w:p w:rsidR="00B34D84" w:rsidRPr="00291F89" w:rsidRDefault="00B34D84" w:rsidP="00291F89">
            <w:pPr>
              <w:spacing w:after="0" w:line="240" w:lineRule="auto"/>
              <w:ind w:firstLine="14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эчтәлеген</w:t>
            </w:r>
          </w:p>
          <w:p w:rsidR="00B34D84" w:rsidRPr="00291F89" w:rsidRDefault="00B34D84" w:rsidP="00291F89">
            <w:pPr>
              <w:spacing w:after="0" w:line="240" w:lineRule="auto"/>
              <w:ind w:firstLine="14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сөйләү</w:t>
            </w:r>
          </w:p>
        </w:tc>
      </w:tr>
      <w:tr w:rsidR="00B34D84" w:rsidRPr="001A7817" w:rsidTr="00291F89">
        <w:trPr>
          <w:trHeight w:val="739"/>
        </w:trPr>
        <w:tc>
          <w:tcPr>
            <w:tcW w:w="445" w:type="dxa"/>
            <w:vMerge/>
          </w:tcPr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144" w:type="dxa"/>
            <w:vMerge/>
          </w:tcPr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841" w:type="dxa"/>
          </w:tcPr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Курчакны </w:t>
            </w:r>
          </w:p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тасвирлау</w:t>
            </w:r>
          </w:p>
        </w:tc>
        <w:tc>
          <w:tcPr>
            <w:tcW w:w="1583" w:type="dxa"/>
          </w:tcPr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Тупны </w:t>
            </w:r>
          </w:p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тасвирлау</w:t>
            </w:r>
          </w:p>
        </w:tc>
        <w:tc>
          <w:tcPr>
            <w:tcW w:w="1584" w:type="dxa"/>
          </w:tcPr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Этне </w:t>
            </w:r>
          </w:p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291F89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тасвирлау</w:t>
            </w:r>
          </w:p>
        </w:tc>
        <w:tc>
          <w:tcPr>
            <w:tcW w:w="1184" w:type="dxa"/>
            <w:vMerge/>
          </w:tcPr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337" w:type="dxa"/>
            <w:vMerge/>
          </w:tcPr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</w:tc>
      </w:tr>
      <w:tr w:rsidR="00B34D84" w:rsidRPr="001A7817" w:rsidTr="00291F89">
        <w:trPr>
          <w:trHeight w:val="342"/>
        </w:trPr>
        <w:tc>
          <w:tcPr>
            <w:tcW w:w="445" w:type="dxa"/>
          </w:tcPr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144" w:type="dxa"/>
          </w:tcPr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841" w:type="dxa"/>
          </w:tcPr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583" w:type="dxa"/>
          </w:tcPr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584" w:type="dxa"/>
          </w:tcPr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184" w:type="dxa"/>
          </w:tcPr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337" w:type="dxa"/>
          </w:tcPr>
          <w:p w:rsidR="00B34D84" w:rsidRPr="00291F89" w:rsidRDefault="00B34D84" w:rsidP="00291F89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</w:tc>
      </w:tr>
    </w:tbl>
    <w:p w:rsidR="00B34D84" w:rsidRDefault="00B34D84" w:rsidP="001D6C03">
      <w:pPr>
        <w:spacing w:after="0" w:line="240" w:lineRule="auto"/>
        <w:ind w:right="708"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B34D84" w:rsidRPr="001A7817" w:rsidRDefault="00B34D84" w:rsidP="001D6C03">
      <w:pPr>
        <w:spacing w:after="0" w:line="240" w:lineRule="auto"/>
        <w:ind w:right="708" w:firstLine="567"/>
        <w:jc w:val="both"/>
        <w:rPr>
          <w:rFonts w:ascii="Times New Roman" w:hAnsi="Times New Roman"/>
          <w:i/>
          <w:sz w:val="24"/>
          <w:szCs w:val="24"/>
        </w:rPr>
      </w:pPr>
      <w:r w:rsidRPr="001A7817">
        <w:rPr>
          <w:rFonts w:ascii="Times New Roman" w:hAnsi="Times New Roman"/>
          <w:i/>
          <w:sz w:val="24"/>
          <w:szCs w:val="24"/>
        </w:rPr>
        <w:t>Результаты диагностики уровня усвоения программного материала детьми по  родному, та</w:t>
      </w:r>
      <w:r>
        <w:rPr>
          <w:rFonts w:ascii="Times New Roman" w:hAnsi="Times New Roman"/>
          <w:i/>
          <w:sz w:val="24"/>
          <w:szCs w:val="24"/>
        </w:rPr>
        <w:t xml:space="preserve">тарскому, русскому  языкам  в МБДОУ </w:t>
      </w:r>
      <w:r w:rsidRPr="001A7817">
        <w:rPr>
          <w:rFonts w:ascii="Times New Roman" w:hAnsi="Times New Roman"/>
          <w:i/>
          <w:sz w:val="24"/>
          <w:szCs w:val="24"/>
        </w:rPr>
        <w:t>на начало (конец) 20__/20__     учебного года.</w:t>
      </w:r>
    </w:p>
    <w:p w:rsidR="00B34D84" w:rsidRDefault="00B34D84" w:rsidP="001D6C03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1A7817">
        <w:rPr>
          <w:rFonts w:ascii="Times New Roman" w:hAnsi="Times New Roman"/>
          <w:i/>
          <w:sz w:val="24"/>
          <w:szCs w:val="24"/>
        </w:rPr>
        <w:t xml:space="preserve">Подготовительные (старшие, </w:t>
      </w:r>
      <w:r>
        <w:rPr>
          <w:rFonts w:ascii="Times New Roman" w:hAnsi="Times New Roman"/>
          <w:i/>
          <w:sz w:val="24"/>
          <w:szCs w:val="24"/>
        </w:rPr>
        <w:t xml:space="preserve">средние) группы:   (группы №  </w:t>
      </w:r>
      <w:r w:rsidRPr="001A7817">
        <w:rPr>
          <w:rFonts w:ascii="Times New Roman" w:hAnsi="Times New Roman"/>
          <w:i/>
          <w:sz w:val="24"/>
          <w:szCs w:val="24"/>
        </w:rPr>
        <w:t xml:space="preserve">    ). Обследовано:  </w:t>
      </w:r>
    </w:p>
    <w:p w:rsidR="00B34D84" w:rsidRPr="001A7817" w:rsidRDefault="00B34D84" w:rsidP="001D6C03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5"/>
        <w:gridCol w:w="1559"/>
        <w:gridCol w:w="1134"/>
        <w:gridCol w:w="1701"/>
        <w:gridCol w:w="1701"/>
      </w:tblGrid>
      <w:tr w:rsidR="00B34D84" w:rsidRPr="00FD13E1" w:rsidTr="00E854B7">
        <w:trPr>
          <w:trHeight w:val="377"/>
        </w:trPr>
        <w:tc>
          <w:tcPr>
            <w:tcW w:w="1555" w:type="dxa"/>
            <w:vMerge w:val="restart"/>
          </w:tcPr>
          <w:p w:rsidR="00B34D84" w:rsidRPr="00FD13E1" w:rsidRDefault="00B34D84" w:rsidP="00E854B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B34D84" w:rsidRPr="00FD13E1" w:rsidRDefault="00B34D84" w:rsidP="00E854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hAnsi="Times New Roman"/>
                <w:i/>
                <w:sz w:val="18"/>
                <w:szCs w:val="18"/>
              </w:rPr>
              <w:t>Уровни</w:t>
            </w:r>
          </w:p>
        </w:tc>
        <w:tc>
          <w:tcPr>
            <w:tcW w:w="2693" w:type="dxa"/>
            <w:gridSpan w:val="2"/>
          </w:tcPr>
          <w:p w:rsidR="00B34D84" w:rsidRPr="00FD13E1" w:rsidRDefault="00B34D84" w:rsidP="00E854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hAnsi="Times New Roman"/>
                <w:i/>
                <w:sz w:val="18"/>
                <w:szCs w:val="18"/>
              </w:rPr>
              <w:t>Русские группы</w:t>
            </w:r>
          </w:p>
        </w:tc>
        <w:tc>
          <w:tcPr>
            <w:tcW w:w="3402" w:type="dxa"/>
            <w:gridSpan w:val="2"/>
          </w:tcPr>
          <w:p w:rsidR="00B34D84" w:rsidRPr="00FD13E1" w:rsidRDefault="00B34D84" w:rsidP="00E854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hAnsi="Times New Roman"/>
                <w:i/>
                <w:sz w:val="18"/>
                <w:szCs w:val="18"/>
              </w:rPr>
              <w:t>Татарские группы</w:t>
            </w:r>
          </w:p>
        </w:tc>
      </w:tr>
      <w:tr w:rsidR="00B34D84" w:rsidRPr="00FD13E1" w:rsidTr="00E854B7">
        <w:trPr>
          <w:trHeight w:val="460"/>
        </w:trPr>
        <w:tc>
          <w:tcPr>
            <w:tcW w:w="1555" w:type="dxa"/>
            <w:vMerge/>
          </w:tcPr>
          <w:p w:rsidR="00B34D84" w:rsidRPr="00FD13E1" w:rsidRDefault="00B34D84" w:rsidP="00E854B7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59" w:type="dxa"/>
          </w:tcPr>
          <w:p w:rsidR="00B34D84" w:rsidRPr="00FD13E1" w:rsidRDefault="00B34D84" w:rsidP="00E854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hAnsi="Times New Roman"/>
                <w:i/>
                <w:sz w:val="18"/>
                <w:szCs w:val="18"/>
              </w:rPr>
              <w:t>Татарский язык</w:t>
            </w:r>
          </w:p>
        </w:tc>
        <w:tc>
          <w:tcPr>
            <w:tcW w:w="1134" w:type="dxa"/>
          </w:tcPr>
          <w:p w:rsidR="00B34D84" w:rsidRPr="00FD13E1" w:rsidRDefault="00B34D84" w:rsidP="00E854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hAnsi="Times New Roman"/>
                <w:i/>
                <w:sz w:val="18"/>
                <w:szCs w:val="18"/>
              </w:rPr>
              <w:t>Родной язык</w:t>
            </w:r>
          </w:p>
        </w:tc>
        <w:tc>
          <w:tcPr>
            <w:tcW w:w="1701" w:type="dxa"/>
          </w:tcPr>
          <w:p w:rsidR="00B34D84" w:rsidRPr="00FD13E1" w:rsidRDefault="00B34D84" w:rsidP="00E854B7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hAnsi="Times New Roman"/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</w:tcPr>
          <w:p w:rsidR="00B34D84" w:rsidRPr="00FD13E1" w:rsidRDefault="00B34D84" w:rsidP="00E854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hAnsi="Times New Roman"/>
                <w:i/>
                <w:sz w:val="18"/>
                <w:szCs w:val="18"/>
              </w:rPr>
              <w:t>Родной язык</w:t>
            </w:r>
          </w:p>
        </w:tc>
      </w:tr>
      <w:tr w:rsidR="00B34D84" w:rsidRPr="00FD13E1" w:rsidTr="00E854B7">
        <w:tc>
          <w:tcPr>
            <w:tcW w:w="1555" w:type="dxa"/>
          </w:tcPr>
          <w:p w:rsidR="00B34D84" w:rsidRPr="00FD13E1" w:rsidRDefault="00B34D84" w:rsidP="00E854B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hAnsi="Times New Roman"/>
                <w:i/>
                <w:sz w:val="18"/>
                <w:szCs w:val="18"/>
              </w:rPr>
              <w:t>Количество детей:</w:t>
            </w:r>
          </w:p>
        </w:tc>
        <w:tc>
          <w:tcPr>
            <w:tcW w:w="1559" w:type="dxa"/>
          </w:tcPr>
          <w:p w:rsidR="00B34D84" w:rsidRPr="00FD13E1" w:rsidRDefault="00B34D84" w:rsidP="00E854B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B34D84" w:rsidRPr="00FD13E1" w:rsidRDefault="00B34D84" w:rsidP="00E854B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B34D84" w:rsidRPr="00FD13E1" w:rsidRDefault="00B34D84" w:rsidP="00E854B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B34D84" w:rsidRPr="00FD13E1" w:rsidRDefault="00B34D84" w:rsidP="00E854B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B34D84" w:rsidRPr="00FD13E1" w:rsidTr="00E854B7">
        <w:tc>
          <w:tcPr>
            <w:tcW w:w="1555" w:type="dxa"/>
          </w:tcPr>
          <w:p w:rsidR="00B34D84" w:rsidRPr="00FD13E1" w:rsidRDefault="00B34D84" w:rsidP="00E854B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hAnsi="Times New Roman"/>
                <w:i/>
                <w:sz w:val="18"/>
                <w:szCs w:val="18"/>
              </w:rPr>
              <w:t>высокий</w:t>
            </w:r>
          </w:p>
        </w:tc>
        <w:tc>
          <w:tcPr>
            <w:tcW w:w="1559" w:type="dxa"/>
          </w:tcPr>
          <w:p w:rsidR="00B34D84" w:rsidRPr="00FD13E1" w:rsidRDefault="00B34D84" w:rsidP="00E854B7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B34D84" w:rsidRPr="00FD13E1" w:rsidRDefault="00B34D84" w:rsidP="00E854B7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B34D84" w:rsidRPr="00FD13E1" w:rsidRDefault="00B34D84" w:rsidP="00E854B7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B34D84" w:rsidRPr="00FD13E1" w:rsidRDefault="00B34D84" w:rsidP="00E854B7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B34D84" w:rsidRPr="00FD13E1" w:rsidTr="00E854B7">
        <w:tc>
          <w:tcPr>
            <w:tcW w:w="1555" w:type="dxa"/>
          </w:tcPr>
          <w:p w:rsidR="00B34D84" w:rsidRPr="00FD13E1" w:rsidRDefault="00B34D84" w:rsidP="00E854B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hAnsi="Times New Roman"/>
                <w:i/>
                <w:sz w:val="18"/>
                <w:szCs w:val="18"/>
              </w:rPr>
              <w:t>средний</w:t>
            </w:r>
          </w:p>
        </w:tc>
        <w:tc>
          <w:tcPr>
            <w:tcW w:w="1559" w:type="dxa"/>
          </w:tcPr>
          <w:p w:rsidR="00B34D84" w:rsidRPr="00FD13E1" w:rsidRDefault="00B34D84" w:rsidP="00E854B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B34D84" w:rsidRPr="00FD13E1" w:rsidRDefault="00B34D84" w:rsidP="00E854B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B34D84" w:rsidRPr="00FD13E1" w:rsidRDefault="00B34D84" w:rsidP="00E854B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B34D84" w:rsidRPr="00FD13E1" w:rsidRDefault="00B34D84" w:rsidP="00E854B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B34D84" w:rsidRPr="00FD13E1" w:rsidTr="00E854B7">
        <w:tc>
          <w:tcPr>
            <w:tcW w:w="1555" w:type="dxa"/>
          </w:tcPr>
          <w:p w:rsidR="00B34D84" w:rsidRPr="00FD13E1" w:rsidRDefault="00B34D84" w:rsidP="00E854B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hAnsi="Times New Roman"/>
                <w:i/>
                <w:sz w:val="18"/>
                <w:szCs w:val="18"/>
              </w:rPr>
              <w:t xml:space="preserve">ниже среднего </w:t>
            </w:r>
          </w:p>
        </w:tc>
        <w:tc>
          <w:tcPr>
            <w:tcW w:w="1559" w:type="dxa"/>
          </w:tcPr>
          <w:p w:rsidR="00B34D84" w:rsidRPr="00FD13E1" w:rsidRDefault="00B34D84" w:rsidP="00E854B7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B34D84" w:rsidRPr="00FD13E1" w:rsidRDefault="00B34D84" w:rsidP="00E854B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B34D84" w:rsidRPr="00FD13E1" w:rsidRDefault="00B34D84" w:rsidP="00E854B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B34D84" w:rsidRPr="00FD13E1" w:rsidRDefault="00B34D84" w:rsidP="00E854B7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:rsidR="00B34D84" w:rsidRDefault="00B34D84" w:rsidP="001D6C0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34D84" w:rsidRDefault="00B34D84" w:rsidP="001D6C03">
      <w:pPr>
        <w:pStyle w:val="c41"/>
        <w:spacing w:before="0" w:beforeAutospacing="0" w:after="0" w:afterAutospacing="0"/>
        <w:ind w:firstLine="708"/>
        <w:jc w:val="both"/>
      </w:pPr>
      <w:r>
        <w:t xml:space="preserve">для обучения родному (татарскому) языку - используются УМК «Туган телдә сөйләшәбез» (Хазратова Ф.В.), </w:t>
      </w:r>
    </w:p>
    <w:p w:rsidR="00B34D84" w:rsidRDefault="00B34D84" w:rsidP="001D6C03">
      <w:pPr>
        <w:pStyle w:val="c41"/>
        <w:spacing w:before="0" w:beforeAutospacing="0" w:after="0" w:afterAutospacing="0"/>
        <w:ind w:firstLine="708"/>
        <w:jc w:val="both"/>
      </w:pPr>
      <w:r>
        <w:t xml:space="preserve">для обучения русскоязычных детей татарскому языку - УМК «Говорим по-татарски» (автор Зарипова З.М.).;  </w:t>
      </w:r>
    </w:p>
    <w:p w:rsidR="00B34D84" w:rsidRPr="001A7817" w:rsidRDefault="00B34D84" w:rsidP="001D6C0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34D84" w:rsidRPr="001A7817" w:rsidRDefault="00B34D84" w:rsidP="001D6C03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1A7817">
        <w:rPr>
          <w:rFonts w:ascii="Times New Roman" w:hAnsi="Times New Roman"/>
          <w:i/>
          <w:sz w:val="24"/>
          <w:szCs w:val="24"/>
        </w:rPr>
        <w:t>В результаты диагностики по владению родным языком выявляется уровень знаний детей и планируется дальнейшая работа с группой.</w:t>
      </w:r>
    </w:p>
    <w:p w:rsidR="00B34D84" w:rsidRPr="001A7817" w:rsidRDefault="00B34D84" w:rsidP="001D6C03">
      <w:pPr>
        <w:spacing w:after="0" w:line="240" w:lineRule="auto"/>
        <w:ind w:left="120"/>
        <w:rPr>
          <w:rFonts w:ascii="Times New Roman" w:hAnsi="Times New Roman"/>
          <w:i/>
          <w:sz w:val="20"/>
          <w:szCs w:val="20"/>
          <w:lang w:eastAsia="ru-RU"/>
        </w:rPr>
      </w:pPr>
      <w:r w:rsidRPr="001A7817">
        <w:rPr>
          <w:rFonts w:ascii="Times New Roman" w:hAnsi="Times New Roman"/>
          <w:i/>
          <w:sz w:val="24"/>
          <w:szCs w:val="24"/>
          <w:lang w:eastAsia="ru-RU"/>
        </w:rPr>
        <w:t>Программа предусматривает следующие уровни системы оценки качества:</w:t>
      </w:r>
    </w:p>
    <w:p w:rsidR="00B34D84" w:rsidRPr="001A7817" w:rsidRDefault="00B34D84" w:rsidP="001D6C03">
      <w:pPr>
        <w:spacing w:after="0" w:line="10" w:lineRule="exact"/>
        <w:rPr>
          <w:rFonts w:ascii="Times New Roman" w:hAnsi="Times New Roman"/>
          <w:i/>
          <w:sz w:val="20"/>
          <w:szCs w:val="20"/>
          <w:lang w:eastAsia="ru-RU"/>
        </w:rPr>
      </w:pPr>
    </w:p>
    <w:p w:rsidR="00B34D84" w:rsidRPr="001A7817" w:rsidRDefault="00B34D84" w:rsidP="001D6C03">
      <w:pPr>
        <w:numPr>
          <w:ilvl w:val="0"/>
          <w:numId w:val="1"/>
        </w:numPr>
        <w:tabs>
          <w:tab w:val="left" w:pos="782"/>
        </w:tabs>
        <w:spacing w:after="0" w:line="236" w:lineRule="auto"/>
        <w:ind w:right="20" w:hanging="142"/>
        <w:rPr>
          <w:rFonts w:ascii="Times New Roman" w:hAnsi="Times New Roman"/>
          <w:i/>
          <w:sz w:val="24"/>
          <w:szCs w:val="24"/>
          <w:lang w:eastAsia="ru-RU"/>
        </w:rPr>
      </w:pPr>
      <w:r w:rsidRPr="001A7817">
        <w:rPr>
          <w:rFonts w:ascii="Times New Roman" w:hAnsi="Times New Roman"/>
          <w:i/>
          <w:sz w:val="24"/>
          <w:szCs w:val="24"/>
          <w:lang w:eastAsia="ru-RU"/>
        </w:rPr>
        <w:t>диагностика развития ребенка,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Программе;</w:t>
      </w:r>
    </w:p>
    <w:p w:rsidR="00B34D84" w:rsidRPr="001A7817" w:rsidRDefault="00B34D84" w:rsidP="001D6C03">
      <w:pPr>
        <w:spacing w:after="0" w:line="4" w:lineRule="exact"/>
        <w:rPr>
          <w:rFonts w:ascii="Times New Roman" w:hAnsi="Times New Roman"/>
          <w:i/>
          <w:sz w:val="24"/>
          <w:szCs w:val="24"/>
          <w:lang w:eastAsia="ru-RU"/>
        </w:rPr>
      </w:pPr>
    </w:p>
    <w:p w:rsidR="00B34D84" w:rsidRPr="001A7817" w:rsidRDefault="00B34D84" w:rsidP="001D6C0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780" w:hanging="922"/>
        <w:rPr>
          <w:rFonts w:ascii="Times New Roman" w:hAnsi="Times New Roman"/>
          <w:i/>
          <w:sz w:val="24"/>
          <w:szCs w:val="24"/>
          <w:lang w:eastAsia="ru-RU"/>
        </w:rPr>
      </w:pPr>
      <w:r w:rsidRPr="001A7817">
        <w:rPr>
          <w:rFonts w:ascii="Times New Roman" w:hAnsi="Times New Roman"/>
          <w:i/>
          <w:sz w:val="24"/>
          <w:szCs w:val="24"/>
          <w:lang w:eastAsia="ru-RU"/>
        </w:rPr>
        <w:t>внутренняя оценка, самооценка ДОУ;</w:t>
      </w:r>
    </w:p>
    <w:p w:rsidR="00B34D84" w:rsidRPr="001A7817" w:rsidRDefault="00B34D84" w:rsidP="001D6C03">
      <w:pPr>
        <w:spacing w:after="0" w:line="9" w:lineRule="exact"/>
        <w:rPr>
          <w:rFonts w:ascii="Times New Roman" w:hAnsi="Times New Roman"/>
          <w:i/>
          <w:sz w:val="24"/>
          <w:szCs w:val="24"/>
          <w:lang w:eastAsia="ru-RU"/>
        </w:rPr>
      </w:pPr>
    </w:p>
    <w:p w:rsidR="00B34D84" w:rsidRPr="001A7817" w:rsidRDefault="00B34D84" w:rsidP="001D6C03">
      <w:pPr>
        <w:numPr>
          <w:ilvl w:val="0"/>
          <w:numId w:val="1"/>
        </w:numPr>
        <w:tabs>
          <w:tab w:val="left" w:pos="720"/>
        </w:tabs>
        <w:spacing w:after="0" w:line="240" w:lineRule="auto"/>
        <w:ind w:hanging="142"/>
        <w:rPr>
          <w:rFonts w:ascii="Times New Roman" w:hAnsi="Times New Roman"/>
          <w:i/>
          <w:sz w:val="23"/>
          <w:szCs w:val="23"/>
          <w:lang w:eastAsia="ru-RU"/>
        </w:rPr>
      </w:pPr>
      <w:r w:rsidRPr="001A7817">
        <w:rPr>
          <w:rFonts w:ascii="Times New Roman" w:hAnsi="Times New Roman"/>
          <w:i/>
          <w:sz w:val="23"/>
          <w:szCs w:val="23"/>
          <w:lang w:eastAsia="ru-RU"/>
        </w:rPr>
        <w:t>внешняя оценка ДОУ, в том числе независимая профессиональная и общественная оценка.</w:t>
      </w:r>
    </w:p>
    <w:p w:rsidR="00B34D84" w:rsidRDefault="00B34D84" w:rsidP="001D6C03">
      <w:pPr>
        <w:spacing w:line="163" w:lineRule="exact"/>
        <w:rPr>
          <w:i/>
          <w:sz w:val="20"/>
          <w:szCs w:val="20"/>
        </w:rPr>
      </w:pPr>
    </w:p>
    <w:p w:rsidR="00B34D84" w:rsidRDefault="00B34D84" w:rsidP="001D6C03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1A7817">
        <w:rPr>
          <w:rFonts w:ascii="Times New Roman" w:hAnsi="Times New Roman"/>
          <w:i/>
          <w:sz w:val="24"/>
          <w:szCs w:val="24"/>
        </w:rPr>
        <w:t xml:space="preserve">Развивающее оценивание качества образовательной деятельности по программе дошкольного образования </w:t>
      </w:r>
      <w:r w:rsidRPr="001A7817">
        <w:rPr>
          <w:rFonts w:ascii="Times New Roman" w:hAnsi="Times New Roman"/>
          <w:b/>
          <w:i/>
          <w:sz w:val="24"/>
          <w:szCs w:val="24"/>
        </w:rPr>
        <w:t>«Сөенеч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A7817">
        <w:rPr>
          <w:rFonts w:ascii="Times New Roman" w:hAnsi="Times New Roman"/>
          <w:b/>
          <w:i/>
          <w:sz w:val="24"/>
          <w:szCs w:val="24"/>
        </w:rPr>
        <w:t>-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A7817">
        <w:rPr>
          <w:rFonts w:ascii="Times New Roman" w:hAnsi="Times New Roman"/>
          <w:b/>
          <w:i/>
          <w:sz w:val="24"/>
          <w:szCs w:val="24"/>
        </w:rPr>
        <w:t xml:space="preserve">Радость познания» Р.К.Шаеховой представлены на страницах </w:t>
      </w:r>
      <w:r>
        <w:rPr>
          <w:rFonts w:ascii="Times New Roman" w:hAnsi="Times New Roman"/>
          <w:b/>
          <w:i/>
          <w:sz w:val="24"/>
          <w:szCs w:val="24"/>
        </w:rPr>
        <w:t>26</w:t>
      </w:r>
      <w:r w:rsidRPr="001A7817">
        <w:rPr>
          <w:rFonts w:ascii="Times New Roman" w:hAnsi="Times New Roman"/>
          <w:b/>
          <w:i/>
          <w:sz w:val="24"/>
          <w:szCs w:val="24"/>
        </w:rPr>
        <w:t>.</w:t>
      </w:r>
    </w:p>
    <w:p w:rsidR="00B34D84" w:rsidRDefault="00B34D84" w:rsidP="001D6C03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Инструментарий по проведению мониторинга </w:t>
      </w:r>
      <w:r w:rsidRPr="0093431A">
        <w:rPr>
          <w:rFonts w:ascii="Times New Roman" w:hAnsi="Times New Roman"/>
          <w:i/>
          <w:sz w:val="24"/>
          <w:szCs w:val="24"/>
        </w:rPr>
        <w:t xml:space="preserve">по программе художественного воспитания и развития детей 2-7 лет </w:t>
      </w:r>
      <w:r w:rsidRPr="0093431A">
        <w:rPr>
          <w:rFonts w:ascii="Times New Roman" w:hAnsi="Times New Roman"/>
          <w:b/>
          <w:i/>
          <w:sz w:val="24"/>
          <w:szCs w:val="24"/>
        </w:rPr>
        <w:t>И.А.Лыковой «Цветные ладошки»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B34D84" w:rsidRPr="00F068AC" w:rsidRDefault="00B34D84" w:rsidP="00F068AC">
      <w:pPr>
        <w:spacing w:after="0"/>
        <w:ind w:right="1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Инструментарий по проведению мониторинга по </w:t>
      </w:r>
      <w:r w:rsidRPr="0093431A">
        <w:rPr>
          <w:rFonts w:ascii="Times New Roman" w:hAnsi="Times New Roman"/>
          <w:i/>
          <w:sz w:val="24"/>
          <w:szCs w:val="24"/>
        </w:rPr>
        <w:t xml:space="preserve">парциальной программы </w:t>
      </w:r>
      <w:r w:rsidRPr="0093431A">
        <w:rPr>
          <w:rFonts w:ascii="Times New Roman" w:hAnsi="Times New Roman"/>
          <w:b/>
          <w:i/>
          <w:sz w:val="24"/>
          <w:szCs w:val="24"/>
        </w:rPr>
        <w:t>С.Н. Николаевой «Юный эколог»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B34D84" w:rsidRPr="00FD13E1" w:rsidRDefault="00B34D84" w:rsidP="001D6C03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D13E1">
        <w:rPr>
          <w:rFonts w:ascii="Times New Roman" w:hAnsi="Times New Roman"/>
          <w:i/>
          <w:sz w:val="24"/>
          <w:szCs w:val="24"/>
        </w:rPr>
        <w:t xml:space="preserve">Инструментарий по проведению мониторинга </w:t>
      </w:r>
      <w:r>
        <w:rPr>
          <w:rFonts w:ascii="Times New Roman" w:hAnsi="Times New Roman"/>
          <w:i/>
          <w:sz w:val="24"/>
          <w:szCs w:val="24"/>
        </w:rPr>
        <w:t xml:space="preserve">по программе </w:t>
      </w:r>
      <w:r>
        <w:rPr>
          <w:rFonts w:ascii="Times New Roman" w:hAnsi="Times New Roman"/>
          <w:b/>
          <w:i/>
          <w:sz w:val="24"/>
          <w:szCs w:val="24"/>
        </w:rPr>
        <w:t>«</w:t>
      </w:r>
      <w:r w:rsidRPr="00E34DEA">
        <w:rPr>
          <w:rFonts w:ascii="Times New Roman" w:hAnsi="Times New Roman"/>
          <w:b/>
          <w:i/>
          <w:sz w:val="24"/>
          <w:szCs w:val="24"/>
        </w:rPr>
        <w:t xml:space="preserve">Здравствуй мир» </w:t>
      </w:r>
      <w:r w:rsidRPr="00FD13E1">
        <w:rPr>
          <w:rFonts w:ascii="Times New Roman" w:hAnsi="Times New Roman"/>
          <w:b/>
          <w:i/>
          <w:sz w:val="24"/>
          <w:szCs w:val="24"/>
        </w:rPr>
        <w:t xml:space="preserve">А.А. Вахрушев, Е.Е. Кочемасова, </w:t>
      </w:r>
      <w:r w:rsidRPr="00E34DEA">
        <w:rPr>
          <w:rFonts w:ascii="Times New Roman" w:hAnsi="Times New Roman"/>
          <w:i/>
          <w:sz w:val="24"/>
          <w:szCs w:val="24"/>
        </w:rPr>
        <w:t xml:space="preserve">методические рекомендации к образовательной программе познавательного развития детей раннего и дошкольного возраста. </w:t>
      </w:r>
      <w:r w:rsidRPr="00FD13E1">
        <w:rPr>
          <w:rFonts w:ascii="Times New Roman" w:hAnsi="Times New Roman"/>
          <w:bCs/>
          <w:i/>
          <w:sz w:val="24"/>
          <w:szCs w:val="24"/>
        </w:rPr>
        <w:t>С.С. Кузнецова, С.В. Маланов, Е.В. Сизова,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«</w:t>
      </w:r>
      <w:r>
        <w:rPr>
          <w:rFonts w:ascii="Times New Roman" w:hAnsi="Times New Roman"/>
          <w:i/>
          <w:sz w:val="24"/>
          <w:szCs w:val="24"/>
        </w:rPr>
        <w:t>К</w:t>
      </w:r>
      <w:r w:rsidRPr="00FD13E1">
        <w:rPr>
          <w:rFonts w:ascii="Times New Roman" w:hAnsi="Times New Roman"/>
          <w:i/>
          <w:sz w:val="24"/>
          <w:szCs w:val="24"/>
        </w:rPr>
        <w:t>арта индивидуального развития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FD13E1">
        <w:rPr>
          <w:rFonts w:ascii="Times New Roman" w:hAnsi="Times New Roman"/>
          <w:i/>
          <w:sz w:val="24"/>
          <w:szCs w:val="24"/>
        </w:rPr>
        <w:t>ребёнка-дошкольника</w:t>
      </w:r>
      <w:r>
        <w:rPr>
          <w:rFonts w:ascii="Times New Roman" w:hAnsi="Times New Roman"/>
          <w:i/>
          <w:sz w:val="24"/>
          <w:szCs w:val="24"/>
        </w:rPr>
        <w:t>».</w:t>
      </w:r>
    </w:p>
    <w:p w:rsidR="00B34D84" w:rsidRDefault="00B34D84"/>
    <w:sectPr w:rsidR="00B34D84" w:rsidSect="003E6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8E"/>
    <w:multiLevelType w:val="hybridMultilevel"/>
    <w:tmpl w:val="5202AA36"/>
    <w:lvl w:ilvl="0" w:tplc="54C80814">
      <w:start w:val="1"/>
      <w:numFmt w:val="decimal"/>
      <w:lvlText w:val="%1."/>
      <w:lvlJc w:val="left"/>
      <w:rPr>
        <w:rFonts w:cs="Times New Roman"/>
      </w:rPr>
    </w:lvl>
    <w:lvl w:ilvl="1" w:tplc="6204BDD6">
      <w:numFmt w:val="decimal"/>
      <w:lvlText w:val=""/>
      <w:lvlJc w:val="left"/>
      <w:rPr>
        <w:rFonts w:cs="Times New Roman"/>
      </w:rPr>
    </w:lvl>
    <w:lvl w:ilvl="2" w:tplc="48C2BB32">
      <w:numFmt w:val="decimal"/>
      <w:lvlText w:val=""/>
      <w:lvlJc w:val="left"/>
      <w:rPr>
        <w:rFonts w:cs="Times New Roman"/>
      </w:rPr>
    </w:lvl>
    <w:lvl w:ilvl="3" w:tplc="E152A544">
      <w:numFmt w:val="decimal"/>
      <w:lvlText w:val=""/>
      <w:lvlJc w:val="left"/>
      <w:rPr>
        <w:rFonts w:cs="Times New Roman"/>
      </w:rPr>
    </w:lvl>
    <w:lvl w:ilvl="4" w:tplc="9F74D456">
      <w:numFmt w:val="decimal"/>
      <w:lvlText w:val=""/>
      <w:lvlJc w:val="left"/>
      <w:rPr>
        <w:rFonts w:cs="Times New Roman"/>
      </w:rPr>
    </w:lvl>
    <w:lvl w:ilvl="5" w:tplc="A65478E4">
      <w:numFmt w:val="decimal"/>
      <w:lvlText w:val=""/>
      <w:lvlJc w:val="left"/>
      <w:rPr>
        <w:rFonts w:cs="Times New Roman"/>
      </w:rPr>
    </w:lvl>
    <w:lvl w:ilvl="6" w:tplc="2A0C5B46">
      <w:numFmt w:val="decimal"/>
      <w:lvlText w:val=""/>
      <w:lvlJc w:val="left"/>
      <w:rPr>
        <w:rFonts w:cs="Times New Roman"/>
      </w:rPr>
    </w:lvl>
    <w:lvl w:ilvl="7" w:tplc="23BC4ADE">
      <w:numFmt w:val="decimal"/>
      <w:lvlText w:val=""/>
      <w:lvlJc w:val="left"/>
      <w:rPr>
        <w:rFonts w:cs="Times New Roman"/>
      </w:rPr>
    </w:lvl>
    <w:lvl w:ilvl="8" w:tplc="A30A321C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713F"/>
    <w:rsid w:val="000B2486"/>
    <w:rsid w:val="001A7817"/>
    <w:rsid w:val="001C0044"/>
    <w:rsid w:val="001D6C03"/>
    <w:rsid w:val="0027713F"/>
    <w:rsid w:val="00291F89"/>
    <w:rsid w:val="003E6182"/>
    <w:rsid w:val="00507F73"/>
    <w:rsid w:val="0093431A"/>
    <w:rsid w:val="00940B6F"/>
    <w:rsid w:val="00B34D84"/>
    <w:rsid w:val="00E34DEA"/>
    <w:rsid w:val="00E854B7"/>
    <w:rsid w:val="00F068AC"/>
    <w:rsid w:val="00FD13E1"/>
    <w:rsid w:val="00FE4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C0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1D6C03"/>
    <w:rPr>
      <w:lang w:eastAsia="en-US"/>
    </w:rPr>
  </w:style>
  <w:style w:type="character" w:customStyle="1" w:styleId="NoSpacingChar">
    <w:name w:val="No Spacing Char"/>
    <w:link w:val="NoSpacing"/>
    <w:uiPriority w:val="99"/>
    <w:locked/>
    <w:rsid w:val="001D6C03"/>
    <w:rPr>
      <w:rFonts w:ascii="Calibri" w:eastAsia="Times New Roman" w:hAnsi="Calibri"/>
      <w:sz w:val="22"/>
      <w:lang w:val="ru-RU" w:eastAsia="en-US"/>
    </w:rPr>
  </w:style>
  <w:style w:type="table" w:customStyle="1" w:styleId="1">
    <w:name w:val="Сетка таблицы1"/>
    <w:uiPriority w:val="99"/>
    <w:rsid w:val="001D6C0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Normal"/>
    <w:uiPriority w:val="99"/>
    <w:rsid w:val="001D6C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1D6C0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544</Words>
  <Characters>3102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Мониторинг усвоения словарного минимума по татарскому </dc:title>
  <dc:subject/>
  <dc:creator>User</dc:creator>
  <cp:keywords/>
  <dc:description/>
  <cp:lastModifiedBy>Пользователь Windows</cp:lastModifiedBy>
  <cp:revision>2</cp:revision>
  <dcterms:created xsi:type="dcterms:W3CDTF">2022-11-11T13:36:00Z</dcterms:created>
  <dcterms:modified xsi:type="dcterms:W3CDTF">2022-11-11T13:36:00Z</dcterms:modified>
</cp:coreProperties>
</file>